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595" w:rsidRPr="004213A5" w:rsidRDefault="00222595">
      <w:pPr>
        <w:rPr>
          <w:sz w:val="44"/>
          <w:szCs w:val="44"/>
        </w:rPr>
      </w:pPr>
      <w:r>
        <w:rPr>
          <w:noProof/>
          <w:lang w:eastAsia="da-DK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s1026" type="#_x0000_t75" style="position:absolute;margin-left:270pt;margin-top:-36pt;width:150.95pt;height:113.25pt;z-index:-251658240;visibility:visible">
            <v:imagedata r:id="rId4" o:title=""/>
          </v:shape>
        </w:pict>
      </w:r>
      <w:r w:rsidRPr="004213A5">
        <w:rPr>
          <w:sz w:val="44"/>
          <w:szCs w:val="44"/>
        </w:rPr>
        <w:t>Sponsorkontrakt</w:t>
      </w:r>
    </w:p>
    <w:p w:rsidR="00222595" w:rsidRPr="004213A5" w:rsidRDefault="00222595">
      <w:pPr>
        <w:rPr>
          <w:sz w:val="44"/>
          <w:szCs w:val="44"/>
        </w:rPr>
      </w:pPr>
      <w:r w:rsidRPr="004213A5">
        <w:rPr>
          <w:sz w:val="44"/>
          <w:szCs w:val="44"/>
        </w:rPr>
        <w:t>Aarhus 1900 Volleyball</w:t>
      </w:r>
    </w:p>
    <w:p w:rsidR="00222595" w:rsidRDefault="00222595"/>
    <w:p w:rsidR="00222595" w:rsidRDefault="00222595">
      <w:r>
        <w:t>Denne sponsoraftale indgås mellem ______navn, adresse, herefter benævnt sponsor, og Aarhus 1900 volleyball, Ingerslev Boulevard, 8000 Aarhus C, herefter benævnt klubben.</w:t>
      </w:r>
    </w:p>
    <w:p w:rsidR="00222595" w:rsidRDefault="00222595"/>
    <w:p w:rsidR="00222595" w:rsidRDefault="00222595">
      <w:r>
        <w:t>Aftalen træder i kraft den_______ og udløber den _____</w:t>
      </w:r>
    </w:p>
    <w:p w:rsidR="00222595" w:rsidRDefault="00222595">
      <w:r>
        <w:t>Aftalen kan i kontraktperioden opsiges med ____ måneders varsel og er gældende fra poststemplets dato. Opsigelse kan kun ske skriftligt.</w:t>
      </w:r>
    </w:p>
    <w:p w:rsidR="00222595" w:rsidRDefault="00222595">
      <w:r>
        <w:t>Aftalen kan genforhandles. Genforhandlingen skal være påbegyndt senest ___ måneder inden aftalens ophør og skal være afsluttet senest____ måneder inden aftalens ophør.</w:t>
      </w:r>
    </w:p>
    <w:p w:rsidR="00222595" w:rsidRDefault="00222595"/>
    <w:p w:rsidR="00222595" w:rsidRDefault="00222595">
      <w:r>
        <w:t>Sponsor er i aftaleperioden forpligtet til at yde følgende:</w:t>
      </w:r>
    </w:p>
    <w:p w:rsidR="00222595" w:rsidRDefault="00222595">
      <w:pPr>
        <w:rPr>
          <w:i/>
        </w:rPr>
      </w:pPr>
    </w:p>
    <w:p w:rsidR="00222595" w:rsidRPr="004213A5" w:rsidRDefault="00222595">
      <w:pPr>
        <w:rPr>
          <w:i/>
        </w:rPr>
      </w:pPr>
      <w:r w:rsidRPr="004213A5">
        <w:rPr>
          <w:i/>
        </w:rPr>
        <w:t>Spilletøj</w:t>
      </w:r>
    </w:p>
    <w:p w:rsidR="00222595" w:rsidRPr="004213A5" w:rsidRDefault="00222595">
      <w:pPr>
        <w:rPr>
          <w:i/>
        </w:rPr>
      </w:pPr>
      <w:r w:rsidRPr="004213A5">
        <w:rPr>
          <w:i/>
        </w:rPr>
        <w:t>Klubtøj</w:t>
      </w:r>
    </w:p>
    <w:p w:rsidR="00222595" w:rsidRPr="004213A5" w:rsidRDefault="00222595">
      <w:pPr>
        <w:rPr>
          <w:i/>
        </w:rPr>
      </w:pPr>
      <w:r w:rsidRPr="004213A5">
        <w:rPr>
          <w:i/>
        </w:rPr>
        <w:t>Trøjereklamer</w:t>
      </w:r>
    </w:p>
    <w:p w:rsidR="00222595" w:rsidRPr="004213A5" w:rsidRDefault="00222595">
      <w:pPr>
        <w:rPr>
          <w:i/>
        </w:rPr>
      </w:pPr>
      <w:r w:rsidRPr="004213A5">
        <w:rPr>
          <w:i/>
        </w:rPr>
        <w:t>Bandereklamer og andre faste reklamer</w:t>
      </w:r>
    </w:p>
    <w:p w:rsidR="00222595" w:rsidRPr="004213A5" w:rsidRDefault="00222595">
      <w:pPr>
        <w:rPr>
          <w:i/>
        </w:rPr>
      </w:pPr>
      <w:r w:rsidRPr="004213A5">
        <w:rPr>
          <w:i/>
        </w:rPr>
        <w:t>Hjemmesidea</w:t>
      </w:r>
      <w:r>
        <w:rPr>
          <w:i/>
        </w:rPr>
        <w:t>n</w:t>
      </w:r>
      <w:r w:rsidRPr="004213A5">
        <w:rPr>
          <w:i/>
        </w:rPr>
        <w:t>noncer</w:t>
      </w:r>
    </w:p>
    <w:p w:rsidR="00222595" w:rsidRPr="004213A5" w:rsidRDefault="00222595">
      <w:pPr>
        <w:rPr>
          <w:i/>
        </w:rPr>
      </w:pPr>
      <w:r w:rsidRPr="004213A5">
        <w:rPr>
          <w:i/>
        </w:rPr>
        <w:t>Plakater og</w:t>
      </w:r>
      <w:r>
        <w:rPr>
          <w:i/>
        </w:rPr>
        <w:t xml:space="preserve"> </w:t>
      </w:r>
      <w:r w:rsidRPr="004213A5">
        <w:rPr>
          <w:i/>
        </w:rPr>
        <w:t>øvrige trygsager</w:t>
      </w:r>
    </w:p>
    <w:p w:rsidR="00222595" w:rsidRPr="004213A5" w:rsidRDefault="00222595">
      <w:pPr>
        <w:rPr>
          <w:i/>
        </w:rPr>
      </w:pPr>
      <w:r w:rsidRPr="004213A5">
        <w:rPr>
          <w:i/>
        </w:rPr>
        <w:t>Kontante tilskud</w:t>
      </w:r>
    </w:p>
    <w:p w:rsidR="00222595" w:rsidRPr="004213A5" w:rsidRDefault="00222595">
      <w:pPr>
        <w:rPr>
          <w:i/>
        </w:rPr>
      </w:pPr>
      <w:r w:rsidRPr="004213A5">
        <w:rPr>
          <w:i/>
        </w:rPr>
        <w:t>Materialer, rekvisitter m.m.</w:t>
      </w:r>
    </w:p>
    <w:p w:rsidR="00222595" w:rsidRDefault="00222595"/>
    <w:p w:rsidR="00222595" w:rsidRDefault="00222595">
      <w:r>
        <w:t>Klubben er i aftaleperioden forpligtet til at yde følgende:</w:t>
      </w:r>
    </w:p>
    <w:p w:rsidR="00222595" w:rsidRDefault="00222595">
      <w:pPr>
        <w:rPr>
          <w:i/>
        </w:rPr>
      </w:pPr>
    </w:p>
    <w:p w:rsidR="00222595" w:rsidRDefault="00222595">
      <w:pPr>
        <w:rPr>
          <w:i/>
        </w:rPr>
      </w:pPr>
      <w:r>
        <w:rPr>
          <w:i/>
        </w:rPr>
        <w:t>Diverse reklame- og annonce plads</w:t>
      </w:r>
    </w:p>
    <w:p w:rsidR="00222595" w:rsidRDefault="00222595">
      <w:pPr>
        <w:rPr>
          <w:i/>
        </w:rPr>
      </w:pPr>
      <w:r>
        <w:rPr>
          <w:i/>
        </w:rPr>
        <w:t>Events, arrangementer</w:t>
      </w:r>
    </w:p>
    <w:p w:rsidR="00222595" w:rsidRDefault="00222595">
      <w:pPr>
        <w:rPr>
          <w:i/>
        </w:rPr>
      </w:pPr>
      <w:r>
        <w:rPr>
          <w:i/>
        </w:rPr>
        <w:t>Ect.</w:t>
      </w:r>
    </w:p>
    <w:p w:rsidR="00222595" w:rsidRDefault="00222595">
      <w:pPr>
        <w:rPr>
          <w:i/>
        </w:rPr>
      </w:pPr>
    </w:p>
    <w:p w:rsidR="00222595" w:rsidRDefault="00222595">
      <w:r>
        <w:t>Sponsors rettigheder</w:t>
      </w:r>
    </w:p>
    <w:p w:rsidR="00222595" w:rsidRDefault="00222595"/>
    <w:p w:rsidR="00222595" w:rsidRDefault="00222595">
      <w:r>
        <w:t>Klubbens rettigheder</w:t>
      </w:r>
    </w:p>
    <w:p w:rsidR="00222595" w:rsidRDefault="00222595"/>
    <w:p w:rsidR="00222595" w:rsidRDefault="00222595"/>
    <w:p w:rsidR="00222595" w:rsidRDefault="00222595">
      <w:r>
        <w:t xml:space="preserve">I tilfælde ad uenighed om bestemmelserne i denne lejekontrakt, forpligter vi os til i første omgang at søge denne uenighed løst ved at afholde et møde. Lykkes det ikke at nå til enighed, forpligter vi os i anden omgang til at søde uenigheden afgjort ved hjælp af mægler. </w:t>
      </w:r>
    </w:p>
    <w:p w:rsidR="00222595" w:rsidRDefault="00222595"/>
    <w:p w:rsidR="00222595" w:rsidRDefault="00222595"/>
    <w:p w:rsidR="00222595" w:rsidRDefault="00222595"/>
    <w:p w:rsidR="00222595" w:rsidRDefault="00222595">
      <w:r>
        <w:softHyphen/>
      </w:r>
      <w:r>
        <w:softHyphen/>
        <w:t xml:space="preserve">________________________________________          </w:t>
      </w:r>
      <w:r>
        <w:tab/>
      </w:r>
      <w:r>
        <w:tab/>
        <w:t>____________________________________</w:t>
      </w:r>
    </w:p>
    <w:p w:rsidR="00222595" w:rsidRPr="004213A5" w:rsidRDefault="00222595">
      <w:r>
        <w:t xml:space="preserve"> Sponsor, dato</w:t>
      </w:r>
      <w:r>
        <w:tab/>
      </w:r>
      <w:r>
        <w:tab/>
      </w:r>
      <w:r>
        <w:tab/>
      </w:r>
      <w:r>
        <w:tab/>
      </w:r>
      <w:r>
        <w:tab/>
        <w:t xml:space="preserve"> </w:t>
      </w:r>
      <w:bookmarkStart w:id="0" w:name="_GoBack"/>
      <w:bookmarkEnd w:id="0"/>
      <w:r>
        <w:t>Klub, dato</w:t>
      </w:r>
    </w:p>
    <w:sectPr w:rsidR="00222595" w:rsidRPr="004213A5" w:rsidSect="000E45E4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ngs">
    <w:altName w:val="MS Mincho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Lucida Grande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213A5"/>
    <w:rsid w:val="000B59AD"/>
    <w:rsid w:val="000E45E4"/>
    <w:rsid w:val="00222595"/>
    <w:rsid w:val="004213A5"/>
    <w:rsid w:val="005D2AD0"/>
    <w:rsid w:val="00811F0F"/>
    <w:rsid w:val="00A06CA5"/>
    <w:rsid w:val="00AB4BD2"/>
    <w:rsid w:val="00D850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MS Minngs" w:hAnsi="Cambria" w:cs="Times New Roman"/>
        <w:sz w:val="22"/>
        <w:szCs w:val="22"/>
        <w:lang w:val="da-DK" w:eastAsia="da-DK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4BD2"/>
    <w:rPr>
      <w:sz w:val="24"/>
      <w:szCs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4213A5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213A5"/>
    <w:rPr>
      <w:rFonts w:ascii="Lucida Grande" w:hAnsi="Lucida Grande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192</Words>
  <Characters>1172</Characters>
  <Application>Microsoft Office Outlook</Application>
  <DocSecurity>0</DocSecurity>
  <Lines>0</Lines>
  <Paragraphs>0</Paragraphs>
  <ScaleCrop>false</ScaleCrop>
  <Company>Alexandra Instituttet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Sponsorkontrakt</dc:title>
  <dc:subject/>
  <dc:creator>Christine Jürgensen</dc:creator>
  <cp:keywords/>
  <dc:description/>
  <cp:lastModifiedBy>AK</cp:lastModifiedBy>
  <cp:revision>2</cp:revision>
  <dcterms:created xsi:type="dcterms:W3CDTF">2011-09-13T19:08:00Z</dcterms:created>
  <dcterms:modified xsi:type="dcterms:W3CDTF">2011-09-13T19:08:00Z</dcterms:modified>
</cp:coreProperties>
</file>